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0B8" w:rsidRDefault="00A620B8" w:rsidP="00A620B8">
      <w:pPr>
        <w:pStyle w:val="NormalWeb"/>
        <w:shd w:val="clear" w:color="auto" w:fill="FFFFFF"/>
        <w:spacing w:before="0" w:beforeAutospacing="0" w:after="240" w:afterAutospacing="0"/>
        <w:jc w:val="right"/>
        <w:rPr>
          <w:rFonts w:ascii="Comic Sans MS" w:hAnsi="Comic Sans MS" w:cs="Arial"/>
          <w:color w:val="5A5A5A"/>
        </w:rPr>
      </w:pPr>
    </w:p>
    <w:p w:rsidR="00A620B8" w:rsidRPr="00A620B8" w:rsidRDefault="007854AD" w:rsidP="00A620B8">
      <w:pPr>
        <w:pStyle w:val="NormalWeb"/>
        <w:shd w:val="clear" w:color="auto" w:fill="FFFFFF"/>
        <w:spacing w:before="0" w:beforeAutospacing="0" w:after="240" w:afterAutospacing="0"/>
        <w:jc w:val="right"/>
        <w:rPr>
          <w:rFonts w:ascii="Comic Sans MS" w:hAnsi="Comic Sans MS" w:cs="Arial"/>
          <w:color w:val="5A5A5A"/>
        </w:rPr>
      </w:pPr>
      <w:r>
        <w:rPr>
          <w:rFonts w:ascii="Comic Sans MS" w:hAnsi="Comic Sans MS" w:cs="Arial"/>
          <w:color w:val="5A5A5A"/>
        </w:rPr>
        <w:t>28</w:t>
      </w:r>
      <w:r w:rsidR="00A620B8" w:rsidRPr="00A620B8">
        <w:rPr>
          <w:rFonts w:ascii="Comic Sans MS" w:hAnsi="Comic Sans MS" w:cs="Arial"/>
          <w:color w:val="5A5A5A"/>
          <w:vertAlign w:val="superscript"/>
        </w:rPr>
        <w:t>th</w:t>
      </w:r>
      <w:r w:rsidR="00A620B8" w:rsidRPr="00A620B8">
        <w:rPr>
          <w:rFonts w:ascii="Comic Sans MS" w:hAnsi="Comic Sans MS" w:cs="Arial"/>
          <w:color w:val="5A5A5A"/>
        </w:rPr>
        <w:t xml:space="preserve"> February 2022.</w:t>
      </w:r>
    </w:p>
    <w:p w:rsidR="00A620B8" w:rsidRPr="00A620B8" w:rsidRDefault="00A620B8" w:rsidP="00A620B8">
      <w:pPr>
        <w:pStyle w:val="NormalWeb"/>
        <w:shd w:val="clear" w:color="auto" w:fill="FFFFFF"/>
        <w:spacing w:before="0" w:beforeAutospacing="0" w:after="240" w:afterAutospacing="0"/>
        <w:rPr>
          <w:rFonts w:ascii="Comic Sans MS" w:hAnsi="Comic Sans MS" w:cs="Arial"/>
          <w:color w:val="5A5A5A"/>
        </w:rPr>
      </w:pPr>
      <w:r w:rsidRPr="00A620B8">
        <w:rPr>
          <w:rFonts w:ascii="Comic Sans MS" w:hAnsi="Comic Sans MS" w:cs="Arial"/>
          <w:color w:val="5A5A5A"/>
        </w:rPr>
        <w:t>Dear Parents/Carers,</w:t>
      </w:r>
    </w:p>
    <w:p w:rsidR="00A620B8" w:rsidRDefault="00A620B8" w:rsidP="00A620B8">
      <w:pPr>
        <w:pStyle w:val="NormalWeb"/>
        <w:shd w:val="clear" w:color="auto" w:fill="FFFFFF"/>
        <w:spacing w:before="0" w:beforeAutospacing="0" w:after="240" w:afterAutospacing="0"/>
        <w:rPr>
          <w:rFonts w:ascii="Comic Sans MS" w:hAnsi="Comic Sans MS" w:cs="Arial"/>
          <w:color w:val="5A5A5A"/>
        </w:rPr>
      </w:pPr>
      <w:r w:rsidRPr="00A620B8">
        <w:rPr>
          <w:rFonts w:ascii="Comic Sans MS" w:hAnsi="Comic Sans MS" w:cs="Arial"/>
          <w:color w:val="5A5A5A"/>
        </w:rPr>
        <w:t xml:space="preserve">I am delighted to be able to share with you the final report, following the school Ofsted inspection in January 2022. We continually evaluate the school so that we know where we are and what we need to do to improve.  Ofsted agreed with all the judgements that we had made in advance of the inspection and currently judge the school to be </w:t>
      </w:r>
      <w:r w:rsidRPr="00A620B8">
        <w:rPr>
          <w:rFonts w:ascii="Comic Sans MS" w:hAnsi="Comic Sans MS" w:cs="Arial"/>
          <w:b/>
          <w:color w:val="5A5A5A"/>
        </w:rPr>
        <w:t>good</w:t>
      </w:r>
      <w:r w:rsidRPr="00A620B8">
        <w:rPr>
          <w:rFonts w:ascii="Comic Sans MS" w:hAnsi="Comic Sans MS" w:cs="Arial"/>
          <w:color w:val="5A5A5A"/>
        </w:rPr>
        <w:t xml:space="preserve"> in all areas. </w:t>
      </w:r>
    </w:p>
    <w:p w:rsidR="00A620B8" w:rsidRPr="00A620B8" w:rsidRDefault="00A620B8" w:rsidP="00A620B8">
      <w:pPr>
        <w:pStyle w:val="NormalWeb"/>
        <w:shd w:val="clear" w:color="auto" w:fill="FFFFFF"/>
        <w:spacing w:before="0" w:beforeAutospacing="0" w:after="240" w:afterAutospacing="0"/>
        <w:rPr>
          <w:rFonts w:ascii="Comic Sans MS" w:hAnsi="Comic Sans MS" w:cs="Arial"/>
          <w:color w:val="5A5A5A"/>
        </w:rPr>
      </w:pPr>
      <w:r w:rsidRPr="00A620B8">
        <w:rPr>
          <w:rFonts w:ascii="Comic Sans MS" w:hAnsi="Comic Sans MS" w:cs="Arial"/>
          <w:color w:val="5A5A5A"/>
        </w:rPr>
        <w:t>As you may be aware, a new Ofs</w:t>
      </w:r>
      <w:r w:rsidR="007854AD">
        <w:rPr>
          <w:rFonts w:ascii="Comic Sans MS" w:hAnsi="Comic Sans MS" w:cs="Arial"/>
          <w:color w:val="5A5A5A"/>
        </w:rPr>
        <w:t xml:space="preserve">ted framework was introduced in </w:t>
      </w:r>
      <w:r w:rsidRPr="00A620B8">
        <w:rPr>
          <w:rFonts w:ascii="Comic Sans MS" w:hAnsi="Comic Sans MS" w:cs="Arial"/>
          <w:color w:val="5A5A5A"/>
        </w:rPr>
        <w:t xml:space="preserve">2019.  Changes place a greater emphasis on providing a knowledge-based curriculum where the measure of progress is based on children remembering more. Leadership of subjects has an increased profile which is reflected in the report when it refers to “Leaders”. Each teacher in school has responsibility for the leadership of a curriculum area and work alongside the Senior Leadership Team to continually develop their curriculum area. Reading is given a high priority and Safeguarding remains essential. </w:t>
      </w:r>
    </w:p>
    <w:p w:rsidR="00A620B8" w:rsidRPr="00A620B8" w:rsidRDefault="00A620B8" w:rsidP="00A620B8">
      <w:pPr>
        <w:pStyle w:val="NormalWeb"/>
        <w:shd w:val="clear" w:color="auto" w:fill="FFFFFF"/>
        <w:spacing w:before="0" w:beforeAutospacing="0" w:after="240" w:afterAutospacing="0"/>
        <w:rPr>
          <w:rFonts w:ascii="Comic Sans MS" w:hAnsi="Comic Sans MS" w:cs="Arial"/>
          <w:color w:val="5A5A5A"/>
        </w:rPr>
      </w:pPr>
      <w:r w:rsidRPr="00A620B8">
        <w:rPr>
          <w:rFonts w:ascii="Comic Sans MS" w:hAnsi="Comic Sans MS" w:cs="Arial"/>
          <w:color w:val="5A5A5A"/>
        </w:rPr>
        <w:t>We are very proud that the report recognises many strengths in the school and the initial paragraph sums up what it is like to be at Westfield Junior School very well. During verbal feedback the inspector described the Reading provision as “first class” which was really pleasing.</w:t>
      </w:r>
      <w:r>
        <w:rPr>
          <w:rFonts w:ascii="Comic Sans MS" w:hAnsi="Comic Sans MS" w:cs="Arial"/>
          <w:color w:val="5A5A5A"/>
        </w:rPr>
        <w:t xml:space="preserve"> H</w:t>
      </w:r>
      <w:r w:rsidRPr="00A620B8">
        <w:rPr>
          <w:rFonts w:ascii="Comic Sans MS" w:hAnsi="Comic Sans MS" w:cs="Arial"/>
          <w:color w:val="5A5A5A"/>
        </w:rPr>
        <w:t>e looked at every child’</w:t>
      </w:r>
      <w:r>
        <w:rPr>
          <w:rFonts w:ascii="Comic Sans MS" w:hAnsi="Comic Sans MS" w:cs="Arial"/>
          <w:color w:val="5A5A5A"/>
        </w:rPr>
        <w:t>s cross curricular book and</w:t>
      </w:r>
      <w:r w:rsidRPr="00A620B8">
        <w:rPr>
          <w:rFonts w:ascii="Comic Sans MS" w:hAnsi="Comic Sans MS" w:cs="Arial"/>
          <w:color w:val="5A5A5A"/>
        </w:rPr>
        <w:t xml:space="preserve"> said </w:t>
      </w:r>
      <w:r>
        <w:rPr>
          <w:rFonts w:ascii="Comic Sans MS" w:hAnsi="Comic Sans MS" w:cs="Arial"/>
          <w:color w:val="5A5A5A"/>
        </w:rPr>
        <w:t xml:space="preserve">that </w:t>
      </w:r>
      <w:r w:rsidRPr="00A620B8">
        <w:rPr>
          <w:rFonts w:ascii="Comic Sans MS" w:hAnsi="Comic Sans MS" w:cs="Arial"/>
          <w:color w:val="5A5A5A"/>
        </w:rPr>
        <w:t>they were some of the best he had seen which made us feel very proud. Safeguarding and Behaviour were also seen as areas of strength.</w:t>
      </w:r>
    </w:p>
    <w:p w:rsidR="00A620B8" w:rsidRPr="00A620B8" w:rsidRDefault="007854AD" w:rsidP="00A620B8">
      <w:pPr>
        <w:pStyle w:val="NormalWeb"/>
        <w:shd w:val="clear" w:color="auto" w:fill="FFFFFF"/>
        <w:spacing w:before="0" w:beforeAutospacing="0" w:after="240" w:afterAutospacing="0"/>
        <w:rPr>
          <w:rFonts w:ascii="Comic Sans MS" w:hAnsi="Comic Sans MS" w:cs="Arial"/>
          <w:color w:val="5A5A5A"/>
        </w:rPr>
      </w:pPr>
      <w:r>
        <w:rPr>
          <w:rFonts w:ascii="Comic Sans MS" w:hAnsi="Comic Sans MS" w:cs="Arial"/>
          <w:color w:val="5A5A5A"/>
        </w:rPr>
        <w:t>We are a</w:t>
      </w:r>
      <w:r w:rsidR="00A620B8" w:rsidRPr="00A620B8">
        <w:rPr>
          <w:rFonts w:ascii="Comic Sans MS" w:hAnsi="Comic Sans MS" w:cs="Arial"/>
          <w:color w:val="5A5A5A"/>
        </w:rPr>
        <w:t>l</w:t>
      </w:r>
      <w:r>
        <w:rPr>
          <w:rFonts w:ascii="Comic Sans MS" w:hAnsi="Comic Sans MS" w:cs="Arial"/>
          <w:color w:val="5A5A5A"/>
        </w:rPr>
        <w:t>ways</w:t>
      </w:r>
      <w:r w:rsidR="00A620B8" w:rsidRPr="00A620B8">
        <w:rPr>
          <w:rFonts w:ascii="Comic Sans MS" w:hAnsi="Comic Sans MS" w:cs="Arial"/>
          <w:color w:val="5A5A5A"/>
        </w:rPr>
        <w:t xml:space="preserve"> on a journey, developing each curriculum subject area in respect of Intent, Implementation and Impact. Staff meetings have focused on the learning journeys that children will take throughout each topic which are developing well, but are more developed in some subject areas (such as Maths, Science, History and Geography) than others, as these are the subjects that have been prioritised in the first instance. We are currently working on developing all subjects to the same high level across the whole range of the curriculum.</w:t>
      </w:r>
    </w:p>
    <w:p w:rsidR="00A620B8" w:rsidRPr="00A620B8" w:rsidRDefault="007854AD" w:rsidP="00A620B8">
      <w:pPr>
        <w:pStyle w:val="NormalWeb"/>
        <w:shd w:val="clear" w:color="auto" w:fill="FFFFFF"/>
        <w:spacing w:before="0" w:beforeAutospacing="0" w:after="240" w:afterAutospacing="0"/>
        <w:rPr>
          <w:rFonts w:ascii="Comic Sans MS" w:hAnsi="Comic Sans MS" w:cs="Arial"/>
          <w:color w:val="5A5A5A"/>
        </w:rPr>
      </w:pPr>
      <w:r>
        <w:rPr>
          <w:rFonts w:ascii="Comic Sans MS" w:hAnsi="Comic Sans MS" w:cs="Arial"/>
          <w:color w:val="5A5A5A"/>
        </w:rPr>
        <w:lastRenderedPageBreak/>
        <w:t>We</w:t>
      </w:r>
      <w:bookmarkStart w:id="0" w:name="_GoBack"/>
      <w:bookmarkEnd w:id="0"/>
      <w:r w:rsidR="00A620B8">
        <w:rPr>
          <w:rFonts w:ascii="Comic Sans MS" w:hAnsi="Comic Sans MS" w:cs="Arial"/>
          <w:color w:val="5A5A5A"/>
        </w:rPr>
        <w:t xml:space="preserve"> take on board the suggested </w:t>
      </w:r>
      <w:r w:rsidR="00A620B8" w:rsidRPr="00A620B8">
        <w:rPr>
          <w:rFonts w:ascii="Comic Sans MS" w:hAnsi="Comic Sans MS" w:cs="Arial"/>
          <w:color w:val="5A5A5A"/>
        </w:rPr>
        <w:t>targets for improvement over the next few years. The inspection led to some really useful discussions and advice. We will continue to further develop subject specific vocabulary in wider subject areas and carefully consider ways to evidence how much the children have retained as prior learning. This has recently been more challenging, as some of the prior learning for current topics took place during</w:t>
      </w:r>
      <w:r w:rsidR="00080723">
        <w:rPr>
          <w:rFonts w:ascii="Comic Sans MS" w:hAnsi="Comic Sans MS" w:cs="Arial"/>
          <w:color w:val="5A5A5A"/>
        </w:rPr>
        <w:t xml:space="preserve"> the Spring/Summer terms of 2020 and 2021</w:t>
      </w:r>
      <w:r w:rsidR="00A620B8" w:rsidRPr="00A620B8">
        <w:rPr>
          <w:rFonts w:ascii="Comic Sans MS" w:hAnsi="Comic Sans MS" w:cs="Arial"/>
          <w:color w:val="5A5A5A"/>
        </w:rPr>
        <w:t xml:space="preserve"> whilst lockdowns and home learning took place. The pandemic has also made it more difficult for leaders at all levels (SLT, Subject Leaders and Governors) to get into classes and interview pupils or observe lessons. Hopefully, this will now be easier to do in coming months, which will allow us to better assess what prior learning has been remembered and build on this even more effectively.</w:t>
      </w:r>
    </w:p>
    <w:p w:rsidR="00A620B8" w:rsidRPr="00A620B8" w:rsidRDefault="00A620B8" w:rsidP="00A620B8">
      <w:pPr>
        <w:pStyle w:val="NormalWeb"/>
        <w:shd w:val="clear" w:color="auto" w:fill="FFFFFF"/>
        <w:spacing w:before="0" w:beforeAutospacing="0" w:after="240" w:afterAutospacing="0"/>
        <w:rPr>
          <w:rFonts w:ascii="Comic Sans MS" w:hAnsi="Comic Sans MS" w:cs="Arial"/>
          <w:color w:val="5A5A5A"/>
        </w:rPr>
      </w:pPr>
      <w:r w:rsidRPr="00A620B8">
        <w:rPr>
          <w:rFonts w:ascii="Comic Sans MS" w:hAnsi="Comic Sans MS" w:cs="Arial"/>
          <w:color w:val="5A5A5A"/>
        </w:rPr>
        <w:t>I would like to thank all parents and carers who contributed to the parent view survey. We will, as always, continue to work with you to make Yeadon Westfield Junior School the best school that we can for all our pupils.</w:t>
      </w:r>
    </w:p>
    <w:p w:rsidR="00A620B8" w:rsidRPr="00A620B8" w:rsidRDefault="00A620B8" w:rsidP="00A620B8">
      <w:pPr>
        <w:pStyle w:val="NormalWeb"/>
        <w:shd w:val="clear" w:color="auto" w:fill="FFFFFF"/>
        <w:spacing w:before="0" w:beforeAutospacing="0" w:after="240" w:afterAutospacing="0"/>
        <w:rPr>
          <w:rFonts w:ascii="Comic Sans MS" w:hAnsi="Comic Sans MS" w:cs="Arial"/>
          <w:color w:val="5A5A5A"/>
        </w:rPr>
      </w:pPr>
      <w:r w:rsidRPr="00A620B8">
        <w:rPr>
          <w:rFonts w:ascii="Comic Sans MS" w:hAnsi="Comic Sans MS" w:cs="Arial"/>
          <w:color w:val="5A5A5A"/>
        </w:rPr>
        <w:t>Yours sincerely</w:t>
      </w:r>
    </w:p>
    <w:p w:rsidR="00A620B8" w:rsidRPr="00A620B8" w:rsidRDefault="00A620B8" w:rsidP="00A620B8">
      <w:pPr>
        <w:pStyle w:val="NormalWeb"/>
        <w:shd w:val="clear" w:color="auto" w:fill="FFFFFF"/>
        <w:spacing w:before="0" w:beforeAutospacing="0" w:after="240" w:afterAutospacing="0"/>
        <w:rPr>
          <w:rFonts w:ascii="Bradley Hand ITC" w:hAnsi="Bradley Hand ITC" w:cs="Arial"/>
          <w:color w:val="5A5A5A"/>
        </w:rPr>
      </w:pPr>
      <w:r w:rsidRPr="00A620B8">
        <w:rPr>
          <w:rFonts w:ascii="Bradley Hand ITC" w:hAnsi="Bradley Hand ITC" w:cs="Arial"/>
          <w:color w:val="5A5A5A"/>
        </w:rPr>
        <w:t>Lisa Piotrowicz</w:t>
      </w:r>
    </w:p>
    <w:p w:rsidR="00A620B8" w:rsidRPr="00A620B8" w:rsidRDefault="00A620B8" w:rsidP="00A620B8">
      <w:pPr>
        <w:pStyle w:val="NormalWeb"/>
        <w:shd w:val="clear" w:color="auto" w:fill="FFFFFF"/>
        <w:spacing w:before="0" w:beforeAutospacing="0" w:after="240" w:afterAutospacing="0"/>
        <w:rPr>
          <w:rFonts w:ascii="Comic Sans MS" w:hAnsi="Comic Sans MS" w:cs="Arial"/>
          <w:color w:val="5A5A5A"/>
        </w:rPr>
      </w:pPr>
      <w:r w:rsidRPr="00A620B8">
        <w:rPr>
          <w:rFonts w:ascii="Comic Sans MS" w:hAnsi="Comic Sans MS" w:cs="Arial"/>
          <w:color w:val="5A5A5A"/>
        </w:rPr>
        <w:t>Head Teacher</w:t>
      </w:r>
    </w:p>
    <w:p w:rsidR="00047290" w:rsidRDefault="00047290" w:rsidP="001B6C70">
      <w:pPr>
        <w:tabs>
          <w:tab w:val="left" w:pos="0"/>
        </w:tabs>
        <w:ind w:left="-426" w:right="-22"/>
        <w:rPr>
          <w:rFonts w:ascii="Comic Sans MS" w:hAnsi="Comic Sans MS"/>
        </w:rPr>
      </w:pPr>
    </w:p>
    <w:p w:rsidR="001B642A" w:rsidRDefault="001B642A"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Pr="00B73F7F" w:rsidRDefault="00047290" w:rsidP="001B6C70">
      <w:pPr>
        <w:tabs>
          <w:tab w:val="left" w:pos="0"/>
        </w:tabs>
        <w:ind w:left="-426" w:right="-22"/>
      </w:pPr>
    </w:p>
    <w:sectPr w:rsidR="00047290" w:rsidRPr="00B73F7F" w:rsidSect="00047290">
      <w:headerReference w:type="even" r:id="rId7"/>
      <w:headerReference w:type="default" r:id="rId8"/>
      <w:footerReference w:type="even" r:id="rId9"/>
      <w:footerReference w:type="default" r:id="rId10"/>
      <w:headerReference w:type="first" r:id="rId11"/>
      <w:footerReference w:type="first" r:id="rId12"/>
      <w:pgSz w:w="11906" w:h="16838"/>
      <w:pgMar w:top="1440" w:right="707" w:bottom="1440" w:left="1440" w:header="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2FF" w:rsidRDefault="005D72FF" w:rsidP="00B73F7F">
      <w:pPr>
        <w:spacing w:after="0" w:line="240" w:lineRule="auto"/>
      </w:pPr>
      <w:r>
        <w:separator/>
      </w:r>
    </w:p>
  </w:endnote>
  <w:endnote w:type="continuationSeparator" w:id="0">
    <w:p w:rsidR="005D72FF" w:rsidRDefault="005D72FF" w:rsidP="00B73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2FF" w:rsidRDefault="005D72FF" w:rsidP="00B73F7F">
      <w:pPr>
        <w:spacing w:after="0" w:line="240" w:lineRule="auto"/>
      </w:pPr>
      <w:r>
        <w:separator/>
      </w:r>
    </w:p>
  </w:footnote>
  <w:footnote w:type="continuationSeparator" w:id="0">
    <w:p w:rsidR="005D72FF" w:rsidRDefault="005D72FF" w:rsidP="00B73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F7F" w:rsidRDefault="00B73F7F" w:rsidP="00B73F7F">
    <w:pPr>
      <w:pStyle w:val="Header"/>
      <w:tabs>
        <w:tab w:val="clear" w:pos="9026"/>
        <w:tab w:val="right" w:pos="10490"/>
      </w:tabs>
      <w:ind w:left="-141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rsidP="00047290">
    <w:pPr>
      <w:pStyle w:val="Header"/>
      <w:ind w:left="-1418" w:right="-707"/>
    </w:pPr>
    <w:r>
      <w:rPr>
        <w:noProof/>
        <w:lang w:eastAsia="en-GB"/>
      </w:rPr>
      <w:drawing>
        <wp:inline distT="0" distB="0" distL="0" distR="0">
          <wp:extent cx="7547212" cy="240200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adon_Westfield_Letterhead_Colo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9477" cy="242818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2FF"/>
    <w:rsid w:val="000219A4"/>
    <w:rsid w:val="000221A6"/>
    <w:rsid w:val="00047290"/>
    <w:rsid w:val="00080723"/>
    <w:rsid w:val="000A61D6"/>
    <w:rsid w:val="000E2935"/>
    <w:rsid w:val="000F3224"/>
    <w:rsid w:val="0014306D"/>
    <w:rsid w:val="0015280C"/>
    <w:rsid w:val="00161532"/>
    <w:rsid w:val="001801A4"/>
    <w:rsid w:val="001B642A"/>
    <w:rsid w:val="001B677C"/>
    <w:rsid w:val="001B6C70"/>
    <w:rsid w:val="001C0C56"/>
    <w:rsid w:val="00214A33"/>
    <w:rsid w:val="002168DF"/>
    <w:rsid w:val="00244021"/>
    <w:rsid w:val="00244CE4"/>
    <w:rsid w:val="002554B5"/>
    <w:rsid w:val="002867A5"/>
    <w:rsid w:val="002D0859"/>
    <w:rsid w:val="0035480A"/>
    <w:rsid w:val="00395532"/>
    <w:rsid w:val="003A5C30"/>
    <w:rsid w:val="003B02AE"/>
    <w:rsid w:val="003B5D5F"/>
    <w:rsid w:val="003E74A0"/>
    <w:rsid w:val="00413912"/>
    <w:rsid w:val="0043034C"/>
    <w:rsid w:val="004632EA"/>
    <w:rsid w:val="004C5841"/>
    <w:rsid w:val="004C7C33"/>
    <w:rsid w:val="004D041F"/>
    <w:rsid w:val="004D10E9"/>
    <w:rsid w:val="004F7B1E"/>
    <w:rsid w:val="005168C7"/>
    <w:rsid w:val="00552340"/>
    <w:rsid w:val="00585DF6"/>
    <w:rsid w:val="005A24BB"/>
    <w:rsid w:val="005C0F5C"/>
    <w:rsid w:val="005C1F96"/>
    <w:rsid w:val="005D72FF"/>
    <w:rsid w:val="0062266C"/>
    <w:rsid w:val="00630E40"/>
    <w:rsid w:val="00665FFD"/>
    <w:rsid w:val="006724C0"/>
    <w:rsid w:val="006C3B50"/>
    <w:rsid w:val="006D2E37"/>
    <w:rsid w:val="006F6F03"/>
    <w:rsid w:val="00704B47"/>
    <w:rsid w:val="00705F85"/>
    <w:rsid w:val="00733AB5"/>
    <w:rsid w:val="0076407C"/>
    <w:rsid w:val="00774402"/>
    <w:rsid w:val="007854AD"/>
    <w:rsid w:val="007A2FEB"/>
    <w:rsid w:val="007B1A8C"/>
    <w:rsid w:val="007C0CD8"/>
    <w:rsid w:val="007E2D6E"/>
    <w:rsid w:val="00812393"/>
    <w:rsid w:val="00823F43"/>
    <w:rsid w:val="00840A6A"/>
    <w:rsid w:val="00850839"/>
    <w:rsid w:val="00862C07"/>
    <w:rsid w:val="00891500"/>
    <w:rsid w:val="008A0C96"/>
    <w:rsid w:val="008A222F"/>
    <w:rsid w:val="008B4378"/>
    <w:rsid w:val="008D3BE0"/>
    <w:rsid w:val="008E6323"/>
    <w:rsid w:val="00904AA7"/>
    <w:rsid w:val="00922F62"/>
    <w:rsid w:val="00962A8D"/>
    <w:rsid w:val="00962BD9"/>
    <w:rsid w:val="00963057"/>
    <w:rsid w:val="009709F6"/>
    <w:rsid w:val="009A0382"/>
    <w:rsid w:val="009E362B"/>
    <w:rsid w:val="00A01569"/>
    <w:rsid w:val="00A27016"/>
    <w:rsid w:val="00A55B3D"/>
    <w:rsid w:val="00A6133A"/>
    <w:rsid w:val="00A620B8"/>
    <w:rsid w:val="00A845EB"/>
    <w:rsid w:val="00AA76EE"/>
    <w:rsid w:val="00AD20AC"/>
    <w:rsid w:val="00AE5189"/>
    <w:rsid w:val="00AF03CF"/>
    <w:rsid w:val="00B06C41"/>
    <w:rsid w:val="00B73F7F"/>
    <w:rsid w:val="00BE23A0"/>
    <w:rsid w:val="00BE4587"/>
    <w:rsid w:val="00C1369E"/>
    <w:rsid w:val="00C64E97"/>
    <w:rsid w:val="00CB7EDC"/>
    <w:rsid w:val="00E409F6"/>
    <w:rsid w:val="00E47580"/>
    <w:rsid w:val="00E56534"/>
    <w:rsid w:val="00E63F18"/>
    <w:rsid w:val="00EC5B50"/>
    <w:rsid w:val="00EF7F98"/>
    <w:rsid w:val="00F4633C"/>
    <w:rsid w:val="00F511CC"/>
    <w:rsid w:val="00F72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1C3C33A"/>
  <w15:docId w15:val="{BD320260-BC06-4960-83B1-CB5F6744F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7F"/>
  </w:style>
  <w:style w:type="paragraph" w:styleId="Footer">
    <w:name w:val="footer"/>
    <w:basedOn w:val="Normal"/>
    <w:link w:val="FooterChar"/>
    <w:uiPriority w:val="99"/>
    <w:unhideWhenUsed/>
    <w:rsid w:val="00B73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7F"/>
  </w:style>
  <w:style w:type="paragraph" w:styleId="BalloonText">
    <w:name w:val="Balloon Text"/>
    <w:basedOn w:val="Normal"/>
    <w:link w:val="BalloonTextChar"/>
    <w:uiPriority w:val="99"/>
    <w:semiHidden/>
    <w:unhideWhenUsed/>
    <w:rsid w:val="00B73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F7F"/>
    <w:rPr>
      <w:rFonts w:ascii="Tahoma" w:hAnsi="Tahoma" w:cs="Tahoma"/>
      <w:sz w:val="16"/>
      <w:szCs w:val="16"/>
    </w:rPr>
  </w:style>
  <w:style w:type="table" w:styleId="TableGrid">
    <w:name w:val="Table Grid"/>
    <w:basedOn w:val="TableNormal"/>
    <w:uiPriority w:val="59"/>
    <w:rsid w:val="00891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620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piotrowicz\AppData\Local\Microsoft\Windows\Temporary%20Internet%20Files\Content.IE5\J5VKD66K\Colour%20updated%2025%20June%2014%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0FDF9-9765-4C47-9DA7-D1172C979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Colour updated 25 June 14 template</Template>
  <TotalTime>8</TotalTime>
  <Pages>2</Pages>
  <Words>467</Words>
  <Characters>2664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Piotrowicz</dc:creator>
  <cp:lastModifiedBy>L Piotrowicz</cp:lastModifiedBy>
  <cp:revision>4</cp:revision>
  <cp:lastPrinted>2021-01-21T10:44:00Z</cp:lastPrinted>
  <dcterms:created xsi:type="dcterms:W3CDTF">2022-02-13T22:35:00Z</dcterms:created>
  <dcterms:modified xsi:type="dcterms:W3CDTF">2022-02-28T15:34:00Z</dcterms:modified>
</cp:coreProperties>
</file>