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5E4" w:rsidRDefault="004B45E4" w:rsidP="00CB34F1">
      <w:pPr>
        <w:tabs>
          <w:tab w:val="left" w:pos="0"/>
        </w:tabs>
        <w:ind w:left="-426" w:right="-22"/>
        <w:rPr>
          <w:rFonts w:ascii="Comic Sans MS" w:hAnsi="Comic Sans MS"/>
          <w:b/>
        </w:rPr>
      </w:pPr>
    </w:p>
    <w:p w:rsidR="004B45E4" w:rsidRDefault="004B45E4" w:rsidP="00CB34F1">
      <w:pPr>
        <w:tabs>
          <w:tab w:val="left" w:pos="0"/>
        </w:tabs>
        <w:ind w:left="-426" w:right="-22"/>
        <w:rPr>
          <w:rFonts w:ascii="Comic Sans MS" w:hAnsi="Comic Sans MS"/>
          <w:b/>
        </w:rPr>
      </w:pPr>
      <w:r>
        <w:rPr>
          <w:rFonts w:ascii="Comic Sans MS" w:hAnsi="Comic Sans MS"/>
          <w:b/>
        </w:rPr>
        <w:t>18/12/24</w:t>
      </w:r>
    </w:p>
    <w:p w:rsidR="00CB34F1" w:rsidRPr="004B45E4" w:rsidRDefault="00CB34F1" w:rsidP="00CB34F1">
      <w:pPr>
        <w:tabs>
          <w:tab w:val="left" w:pos="0"/>
        </w:tabs>
        <w:ind w:left="-426" w:right="-22"/>
        <w:rPr>
          <w:rFonts w:ascii="Comic Sans MS" w:hAnsi="Comic Sans MS"/>
          <w:b/>
        </w:rPr>
      </w:pPr>
      <w:r w:rsidRPr="004B45E4">
        <w:rPr>
          <w:rFonts w:ascii="Comic Sans MS" w:hAnsi="Comic Sans MS"/>
          <w:b/>
        </w:rPr>
        <w:t>Admission Arrangement Consultations for 2026/27</w:t>
      </w:r>
    </w:p>
    <w:p w:rsidR="00CB34F1" w:rsidRPr="00CB34F1" w:rsidRDefault="00CB34F1" w:rsidP="00CB34F1">
      <w:pPr>
        <w:tabs>
          <w:tab w:val="left" w:pos="0"/>
        </w:tabs>
        <w:ind w:left="-426" w:right="-22"/>
        <w:rPr>
          <w:rFonts w:ascii="Comic Sans MS" w:hAnsi="Comic Sans MS"/>
        </w:rPr>
      </w:pPr>
      <w:proofErr w:type="gramStart"/>
      <w:r w:rsidRPr="00CB34F1">
        <w:rPr>
          <w:rFonts w:ascii="Comic Sans MS" w:hAnsi="Comic Sans MS"/>
        </w:rPr>
        <w:t>The Governing</w:t>
      </w:r>
      <w:r>
        <w:rPr>
          <w:rFonts w:ascii="Comic Sans MS" w:hAnsi="Comic Sans MS"/>
        </w:rPr>
        <w:t xml:space="preserve"> Body at Yeadon Westfield Junior</w:t>
      </w:r>
      <w:r w:rsidRPr="00CB34F1">
        <w:rPr>
          <w:rFonts w:ascii="Comic Sans MS" w:hAnsi="Comic Sans MS"/>
        </w:rPr>
        <w:t xml:space="preserve"> School is carrying out a statutory consultation on its Admissions Policy for the academic year 2026/27 following the guidelines in the Schools Admissions Code and seeks your views.</w:t>
      </w:r>
      <w:proofErr w:type="gramEnd"/>
      <w:r w:rsidRPr="00CB34F1">
        <w:rPr>
          <w:rFonts w:ascii="Comic Sans MS" w:hAnsi="Comic Sans MS"/>
        </w:rPr>
        <w:t xml:space="preserve"> </w:t>
      </w:r>
      <w:r w:rsidR="000B1067">
        <w:rPr>
          <w:rFonts w:ascii="Comic Sans MS" w:hAnsi="Comic Sans MS"/>
        </w:rPr>
        <w:t>Our current PAN is 60 and we consulted</w:t>
      </w:r>
      <w:r w:rsidR="00117CF0">
        <w:rPr>
          <w:rFonts w:ascii="Comic Sans MS" w:hAnsi="Comic Sans MS"/>
        </w:rPr>
        <w:t xml:space="preserve"> to reduce to 45 from September </w:t>
      </w:r>
      <w:proofErr w:type="gramStart"/>
      <w:r w:rsidR="00117CF0">
        <w:rPr>
          <w:rFonts w:ascii="Comic Sans MS" w:hAnsi="Comic Sans MS"/>
        </w:rPr>
        <w:t>2027</w:t>
      </w:r>
      <w:r w:rsidR="000B1067">
        <w:rPr>
          <w:rFonts w:ascii="Comic Sans MS" w:hAnsi="Comic Sans MS"/>
        </w:rPr>
        <w:t xml:space="preserve"> which</w:t>
      </w:r>
      <w:proofErr w:type="gramEnd"/>
      <w:r w:rsidR="000B1067">
        <w:rPr>
          <w:rFonts w:ascii="Comic Sans MS" w:hAnsi="Comic Sans MS"/>
        </w:rPr>
        <w:t xml:space="preserve"> was agreed</w:t>
      </w:r>
      <w:r w:rsidR="00117CF0">
        <w:rPr>
          <w:rFonts w:ascii="Comic Sans MS" w:hAnsi="Comic Sans MS"/>
        </w:rPr>
        <w:t>.</w:t>
      </w:r>
      <w:r w:rsidR="000B1067">
        <w:rPr>
          <w:rFonts w:ascii="Comic Sans MS" w:hAnsi="Comic Sans MS"/>
        </w:rPr>
        <w:t xml:space="preserve"> Pupil numbers now indicate that we need to consult once more. </w:t>
      </w:r>
      <w:r w:rsidRPr="00CB34F1">
        <w:rPr>
          <w:rFonts w:ascii="Comic Sans MS" w:hAnsi="Comic Sans MS"/>
        </w:rPr>
        <w:t>The changes relate to a proposed reduction in the PAN (Publ</w:t>
      </w:r>
      <w:r w:rsidR="000B1067">
        <w:rPr>
          <w:rFonts w:ascii="Comic Sans MS" w:hAnsi="Comic Sans MS"/>
        </w:rPr>
        <w:t>ished Admissions Number)</w:t>
      </w:r>
      <w:r w:rsidRPr="00CB34F1">
        <w:rPr>
          <w:rFonts w:ascii="Comic Sans MS" w:hAnsi="Comic Sans MS"/>
        </w:rPr>
        <w:t xml:space="preserve"> to 30 from September 2026, and the removal of the exceptional need priority (this was priority 2).</w:t>
      </w:r>
    </w:p>
    <w:p w:rsidR="00CB34F1" w:rsidRPr="004B45E4" w:rsidRDefault="004B45E4" w:rsidP="00CB34F1">
      <w:pPr>
        <w:tabs>
          <w:tab w:val="left" w:pos="0"/>
        </w:tabs>
        <w:ind w:left="-426" w:right="-22"/>
        <w:rPr>
          <w:rFonts w:ascii="Comic Sans MS" w:hAnsi="Comic Sans MS"/>
          <w:b/>
        </w:rPr>
      </w:pPr>
      <w:r>
        <w:rPr>
          <w:rFonts w:ascii="Comic Sans MS" w:hAnsi="Comic Sans MS"/>
        </w:rPr>
        <w:t xml:space="preserve">This consultation </w:t>
      </w:r>
      <w:proofErr w:type="gramStart"/>
      <w:r>
        <w:rPr>
          <w:rFonts w:ascii="Comic Sans MS" w:hAnsi="Comic Sans MS"/>
        </w:rPr>
        <w:t>will be carried out</w:t>
      </w:r>
      <w:proofErr w:type="gramEnd"/>
      <w:r>
        <w:rPr>
          <w:rFonts w:ascii="Comic Sans MS" w:hAnsi="Comic Sans MS"/>
        </w:rPr>
        <w:t xml:space="preserve"> alongside the reduction proposed by the Infant School. </w:t>
      </w:r>
      <w:r w:rsidR="00CB34F1" w:rsidRPr="00CB34F1">
        <w:rPr>
          <w:rFonts w:ascii="Comic Sans MS" w:hAnsi="Comic Sans MS"/>
        </w:rPr>
        <w:t>Reducing the PAN from 45-</w:t>
      </w:r>
      <w:r>
        <w:rPr>
          <w:rFonts w:ascii="Comic Sans MS" w:hAnsi="Comic Sans MS"/>
        </w:rPr>
        <w:t>30 for the Admissions round</w:t>
      </w:r>
      <w:r w:rsidR="000B1067">
        <w:rPr>
          <w:rFonts w:ascii="Comic Sans MS" w:hAnsi="Comic Sans MS"/>
        </w:rPr>
        <w:t xml:space="preserve"> will affect</w:t>
      </w:r>
      <w:r w:rsidR="00CB34F1" w:rsidRPr="00CB34F1">
        <w:rPr>
          <w:rFonts w:ascii="Comic Sans MS" w:hAnsi="Comic Sans MS"/>
        </w:rPr>
        <w:t xml:space="preserve"> children applying for a place in Reception </w:t>
      </w:r>
      <w:r>
        <w:rPr>
          <w:rFonts w:ascii="Comic Sans MS" w:hAnsi="Comic Sans MS"/>
        </w:rPr>
        <w:t xml:space="preserve">or Year 3 </w:t>
      </w:r>
      <w:r w:rsidR="00CB34F1" w:rsidRPr="00CB34F1">
        <w:rPr>
          <w:rFonts w:ascii="Comic Sans MS" w:hAnsi="Comic Sans MS"/>
        </w:rPr>
        <w:t>for September 2026.</w:t>
      </w:r>
      <w:r>
        <w:rPr>
          <w:rFonts w:ascii="Comic Sans MS" w:hAnsi="Comic Sans MS"/>
        </w:rPr>
        <w:t xml:space="preserve"> </w:t>
      </w:r>
      <w:r w:rsidRPr="004B45E4">
        <w:rPr>
          <w:rFonts w:ascii="Comic Sans MS" w:hAnsi="Comic Sans MS"/>
          <w:b/>
        </w:rPr>
        <w:t xml:space="preserve">Children who are already at the Infant School or Junior School will not </w:t>
      </w:r>
      <w:proofErr w:type="gramStart"/>
      <w:r w:rsidRPr="004B45E4">
        <w:rPr>
          <w:rFonts w:ascii="Comic Sans MS" w:hAnsi="Comic Sans MS"/>
          <w:b/>
        </w:rPr>
        <w:t>be affected</w:t>
      </w:r>
      <w:proofErr w:type="gramEnd"/>
      <w:r w:rsidRPr="004B45E4">
        <w:rPr>
          <w:rFonts w:ascii="Comic Sans MS" w:hAnsi="Comic Sans MS"/>
          <w:b/>
        </w:rPr>
        <w:t xml:space="preserve"> and will be guaranteed a place at the Junior School</w:t>
      </w:r>
      <w:r>
        <w:rPr>
          <w:rFonts w:ascii="Comic Sans MS" w:hAnsi="Comic Sans MS"/>
          <w:b/>
        </w:rPr>
        <w:t xml:space="preserve"> in September 2026, even if this takes the PAN over 30.</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 xml:space="preserve">As many of you are aware, birth rates are continuing to fall in </w:t>
      </w:r>
      <w:proofErr w:type="spellStart"/>
      <w:r w:rsidRPr="00CB34F1">
        <w:rPr>
          <w:rFonts w:ascii="Comic Sans MS" w:hAnsi="Comic Sans MS"/>
        </w:rPr>
        <w:t>Aireborough</w:t>
      </w:r>
      <w:proofErr w:type="spellEnd"/>
      <w:r w:rsidRPr="00CB34F1">
        <w:rPr>
          <w:rFonts w:ascii="Comic Sans MS" w:hAnsi="Comic Sans MS"/>
        </w:rPr>
        <w:t xml:space="preserve"> and there is a similar picture across Leeds and nationally. Our current PAN of 45 can make it difficult to </w:t>
      </w:r>
      <w:proofErr w:type="gramStart"/>
      <w:r w:rsidRPr="00CB34F1">
        <w:rPr>
          <w:rFonts w:ascii="Comic Sans MS" w:hAnsi="Comic Sans MS"/>
        </w:rPr>
        <w:t>p</w:t>
      </w:r>
      <w:r w:rsidR="004B45E4">
        <w:rPr>
          <w:rFonts w:ascii="Comic Sans MS" w:hAnsi="Comic Sans MS"/>
        </w:rPr>
        <w:t>lan ahead</w:t>
      </w:r>
      <w:proofErr w:type="gramEnd"/>
      <w:r w:rsidR="004B45E4">
        <w:rPr>
          <w:rFonts w:ascii="Comic Sans MS" w:hAnsi="Comic Sans MS"/>
        </w:rPr>
        <w:t xml:space="preserve"> and in recent years the Infant School has</w:t>
      </w:r>
      <w:r w:rsidRPr="00CB34F1">
        <w:rPr>
          <w:rFonts w:ascii="Comic Sans MS" w:hAnsi="Comic Sans MS"/>
        </w:rPr>
        <w:t xml:space="preserve"> averaged about 30 children entering reception. There is a class size pledge of 30 for children from Reception to Y2. Moving forward, we believe that a PAN of 30 will bring more stability and help us plan for the future of our children and our community.</w:t>
      </w:r>
      <w:r w:rsidR="004B45E4">
        <w:rPr>
          <w:rFonts w:ascii="Comic Sans MS" w:hAnsi="Comic Sans MS"/>
        </w:rPr>
        <w:t xml:space="preserve"> </w:t>
      </w:r>
      <w:proofErr w:type="gramStart"/>
      <w:r w:rsidR="004B45E4">
        <w:rPr>
          <w:rFonts w:ascii="Comic Sans MS" w:hAnsi="Comic Sans MS"/>
        </w:rPr>
        <w:t>Similarly, the Junior School numbers are still low but fluctuating</w:t>
      </w:r>
      <w:r w:rsidR="000B1067">
        <w:rPr>
          <w:rFonts w:ascii="Comic Sans MS" w:hAnsi="Comic Sans MS"/>
        </w:rPr>
        <w:t xml:space="preserve"> and will reduce further as the small infant classes move through</w:t>
      </w:r>
      <w:r w:rsidR="004B45E4">
        <w:rPr>
          <w:rFonts w:ascii="Comic Sans MS" w:hAnsi="Comic Sans MS"/>
        </w:rPr>
        <w:t>.</w:t>
      </w:r>
      <w:proofErr w:type="gramEnd"/>
      <w:r w:rsidR="004B45E4">
        <w:rPr>
          <w:rFonts w:ascii="Comic Sans MS" w:hAnsi="Comic Sans MS"/>
        </w:rPr>
        <w:t xml:space="preserve"> </w:t>
      </w:r>
      <w:proofErr w:type="gramStart"/>
      <w:r w:rsidR="004B45E4">
        <w:rPr>
          <w:rFonts w:ascii="Comic Sans MS" w:hAnsi="Comic Sans MS"/>
        </w:rPr>
        <w:t>Knowing</w:t>
      </w:r>
      <w:proofErr w:type="gramEnd"/>
      <w:r w:rsidR="004B45E4">
        <w:rPr>
          <w:rFonts w:ascii="Comic Sans MS" w:hAnsi="Comic Sans MS"/>
        </w:rPr>
        <w:t xml:space="preserve"> that we have a year group intake of 30 would enable us to plan more effectively. </w:t>
      </w:r>
    </w:p>
    <w:p w:rsidR="00CB34F1" w:rsidRDefault="00CB34F1" w:rsidP="00CB34F1">
      <w:pPr>
        <w:tabs>
          <w:tab w:val="left" w:pos="0"/>
        </w:tabs>
        <w:ind w:left="-426" w:right="-22"/>
        <w:rPr>
          <w:rFonts w:ascii="Comic Sans MS" w:hAnsi="Comic Sans MS"/>
        </w:rPr>
      </w:pPr>
      <w:r w:rsidRPr="00CB34F1">
        <w:rPr>
          <w:rFonts w:ascii="Comic Sans MS" w:hAnsi="Comic Sans MS"/>
        </w:rPr>
        <w:t xml:space="preserve">Those children currently in </w:t>
      </w:r>
      <w:r w:rsidR="000B1067">
        <w:rPr>
          <w:rFonts w:ascii="Comic Sans MS" w:hAnsi="Comic Sans MS"/>
        </w:rPr>
        <w:t xml:space="preserve">Westfield </w:t>
      </w:r>
      <w:r w:rsidR="004B45E4">
        <w:rPr>
          <w:rFonts w:ascii="Comic Sans MS" w:hAnsi="Comic Sans MS"/>
        </w:rPr>
        <w:t>Infant S</w:t>
      </w:r>
      <w:r w:rsidRPr="00CB34F1">
        <w:rPr>
          <w:rFonts w:ascii="Comic Sans MS" w:hAnsi="Comic Sans MS"/>
        </w:rPr>
        <w:t>chool and those joining in September 2025 will keep their place and this will remain the same a</w:t>
      </w:r>
      <w:r w:rsidR="004B45E4">
        <w:rPr>
          <w:rFonts w:ascii="Comic Sans MS" w:hAnsi="Comic Sans MS"/>
        </w:rPr>
        <w:t>s they move through the Junior S</w:t>
      </w:r>
      <w:r w:rsidRPr="00CB34F1">
        <w:rPr>
          <w:rFonts w:ascii="Comic Sans MS" w:hAnsi="Comic Sans MS"/>
        </w:rPr>
        <w:t>chool</w:t>
      </w:r>
      <w:r w:rsidRPr="00C057B7">
        <w:rPr>
          <w:rFonts w:ascii="Comic Sans MS" w:hAnsi="Comic Sans MS"/>
        </w:rPr>
        <w:t>. The current PAN of</w:t>
      </w:r>
      <w:r w:rsidR="00C057B7">
        <w:rPr>
          <w:rFonts w:ascii="Comic Sans MS" w:hAnsi="Comic Sans MS"/>
        </w:rPr>
        <w:t xml:space="preserve"> 45 would</w:t>
      </w:r>
      <w:r w:rsidR="000B1067" w:rsidRPr="00C057B7">
        <w:rPr>
          <w:rFonts w:ascii="Comic Sans MS" w:hAnsi="Comic Sans MS"/>
        </w:rPr>
        <w:t xml:space="preserve"> remain in place for</w:t>
      </w:r>
      <w:r w:rsidRPr="00C057B7">
        <w:rPr>
          <w:rFonts w:ascii="Comic Sans MS" w:hAnsi="Comic Sans MS"/>
        </w:rPr>
        <w:t xml:space="preserve"> current </w:t>
      </w:r>
      <w:r w:rsidR="000B1067" w:rsidRPr="00C057B7">
        <w:rPr>
          <w:rFonts w:ascii="Comic Sans MS" w:hAnsi="Comic Sans MS"/>
        </w:rPr>
        <w:t xml:space="preserve">infant </w:t>
      </w:r>
      <w:r w:rsidRPr="00C057B7">
        <w:rPr>
          <w:rFonts w:ascii="Comic Sans MS" w:hAnsi="Comic Sans MS"/>
        </w:rPr>
        <w:t xml:space="preserve">children and </w:t>
      </w:r>
      <w:r w:rsidR="000B1067" w:rsidRPr="00C057B7">
        <w:rPr>
          <w:rFonts w:ascii="Comic Sans MS" w:hAnsi="Comic Sans MS"/>
        </w:rPr>
        <w:t xml:space="preserve">the PAN of 60 for current junior children </w:t>
      </w:r>
      <w:r w:rsidR="00C057B7" w:rsidRPr="00C057B7">
        <w:rPr>
          <w:rFonts w:ascii="Comic Sans MS" w:hAnsi="Comic Sans MS"/>
        </w:rPr>
        <w:t>(</w:t>
      </w:r>
      <w:proofErr w:type="spellStart"/>
      <w:r w:rsidR="00C057B7" w:rsidRPr="00C057B7">
        <w:rPr>
          <w:rFonts w:ascii="Comic Sans MS" w:hAnsi="Comic Sans MS"/>
        </w:rPr>
        <w:t>ie</w:t>
      </w:r>
      <w:proofErr w:type="spellEnd"/>
      <w:r w:rsidR="00C057B7" w:rsidRPr="00C057B7">
        <w:rPr>
          <w:rFonts w:ascii="Comic Sans MS" w:hAnsi="Comic Sans MS"/>
        </w:rPr>
        <w:t xml:space="preserve"> </w:t>
      </w:r>
      <w:r w:rsidRPr="00C057B7">
        <w:rPr>
          <w:rFonts w:ascii="Comic Sans MS" w:hAnsi="Comic Sans MS"/>
        </w:rPr>
        <w:t>those starting in September 2025</w:t>
      </w:r>
      <w:r w:rsidR="00C057B7" w:rsidRPr="00C057B7">
        <w:rPr>
          <w:rFonts w:ascii="Comic Sans MS" w:hAnsi="Comic Sans MS"/>
        </w:rPr>
        <w:t>)</w:t>
      </w:r>
      <w:r w:rsidRPr="00C057B7">
        <w:rPr>
          <w:rFonts w:ascii="Comic Sans MS" w:hAnsi="Comic Sans MS"/>
        </w:rPr>
        <w:t xml:space="preserve"> throughout their primary school experience at Yeadon Westfield Infants and </w:t>
      </w:r>
      <w:proofErr w:type="gramStart"/>
      <w:r w:rsidRPr="00C057B7">
        <w:rPr>
          <w:rFonts w:ascii="Comic Sans MS" w:hAnsi="Comic Sans MS"/>
        </w:rPr>
        <w:t>Juniors</w:t>
      </w:r>
      <w:proofErr w:type="gramEnd"/>
      <w:r w:rsidRPr="00C057B7">
        <w:rPr>
          <w:rFonts w:ascii="Comic Sans MS" w:hAnsi="Comic Sans MS"/>
        </w:rPr>
        <w:t>.</w:t>
      </w:r>
      <w:r w:rsidR="00C057B7">
        <w:rPr>
          <w:rFonts w:ascii="Comic Sans MS" w:hAnsi="Comic Sans MS"/>
        </w:rPr>
        <w:t xml:space="preserve"> Then, f</w:t>
      </w:r>
      <w:r w:rsidR="004B45E4" w:rsidRPr="00C057B7">
        <w:rPr>
          <w:rFonts w:ascii="Comic Sans MS" w:hAnsi="Comic Sans MS"/>
        </w:rPr>
        <w:t>rom September 2026, our intake</w:t>
      </w:r>
      <w:r w:rsidR="00C057B7">
        <w:rPr>
          <w:rFonts w:ascii="Comic Sans MS" w:hAnsi="Comic Sans MS"/>
        </w:rPr>
        <w:t xml:space="preserve"> in both schools</w:t>
      </w:r>
      <w:r w:rsidR="004B45E4" w:rsidRPr="00C057B7">
        <w:rPr>
          <w:rFonts w:ascii="Comic Sans MS" w:hAnsi="Comic Sans MS"/>
        </w:rPr>
        <w:t xml:space="preserve"> </w:t>
      </w:r>
      <w:proofErr w:type="gramStart"/>
      <w:r w:rsidR="004B45E4" w:rsidRPr="00C057B7">
        <w:rPr>
          <w:rFonts w:ascii="Comic Sans MS" w:hAnsi="Comic Sans MS"/>
        </w:rPr>
        <w:t>would be capped</w:t>
      </w:r>
      <w:proofErr w:type="gramEnd"/>
      <w:r w:rsidR="004B45E4" w:rsidRPr="00C057B7">
        <w:rPr>
          <w:rFonts w:ascii="Comic Sans MS" w:hAnsi="Comic Sans MS"/>
        </w:rPr>
        <w:t xml:space="preserve"> at</w:t>
      </w:r>
      <w:r w:rsidR="004B45E4">
        <w:rPr>
          <w:rFonts w:ascii="Comic Sans MS" w:hAnsi="Comic Sans MS"/>
        </w:rPr>
        <w:t xml:space="preserve"> 30 per year group.</w:t>
      </w:r>
    </w:p>
    <w:p w:rsidR="00C057B7" w:rsidRPr="00CB34F1" w:rsidRDefault="00C057B7" w:rsidP="00CB34F1">
      <w:pPr>
        <w:tabs>
          <w:tab w:val="left" w:pos="0"/>
        </w:tabs>
        <w:ind w:left="-426" w:right="-22"/>
        <w:rPr>
          <w:rFonts w:ascii="Comic Sans MS" w:hAnsi="Comic Sans MS"/>
        </w:rPr>
      </w:pPr>
    </w:p>
    <w:p w:rsidR="00CB34F1" w:rsidRPr="004B45E4" w:rsidRDefault="00CB34F1" w:rsidP="00CB34F1">
      <w:pPr>
        <w:tabs>
          <w:tab w:val="left" w:pos="0"/>
        </w:tabs>
        <w:ind w:left="-426" w:right="-22"/>
        <w:rPr>
          <w:rFonts w:ascii="Comic Sans MS" w:hAnsi="Comic Sans MS"/>
          <w:b/>
        </w:rPr>
      </w:pPr>
      <w:r w:rsidRPr="004B45E4">
        <w:rPr>
          <w:rFonts w:ascii="Comic Sans MS" w:hAnsi="Comic Sans MS"/>
          <w:b/>
        </w:rPr>
        <w:lastRenderedPageBreak/>
        <w:t>The removal of the exceptional need priority.</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 xml:space="preserve">The Local Authority’s SEND and Inclusion Transformation Programme is underway. Under this programme, Leeds are moving away from the Funding for Inclusion (FFI) model in mainstream schools. All funding to support inclusion of children and young people with special educational </w:t>
      </w:r>
      <w:proofErr w:type="gramStart"/>
      <w:r w:rsidRPr="00CB34F1">
        <w:rPr>
          <w:rFonts w:ascii="Comic Sans MS" w:hAnsi="Comic Sans MS"/>
        </w:rPr>
        <w:t>needs will now be linked</w:t>
      </w:r>
      <w:proofErr w:type="gramEnd"/>
      <w:r w:rsidRPr="00CB34F1">
        <w:rPr>
          <w:rFonts w:ascii="Comic Sans MS" w:hAnsi="Comic Sans MS"/>
        </w:rPr>
        <w:t xml:space="preserve"> to those children and young people who hold EHCPs (Education Health Care Plans). These provide statutory rights relating to the process of considering and offering special education provision for children and young with additional SEND needs.</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By September 2026, any child who</w:t>
      </w:r>
      <w:r w:rsidR="004B45E4">
        <w:rPr>
          <w:rFonts w:ascii="Comic Sans MS" w:hAnsi="Comic Sans MS"/>
        </w:rPr>
        <w:t xml:space="preserve"> is starting reception, Junior S</w:t>
      </w:r>
      <w:r w:rsidRPr="00CB34F1">
        <w:rPr>
          <w:rFonts w:ascii="Comic Sans MS" w:hAnsi="Comic Sans MS"/>
        </w:rPr>
        <w:t>chool or Y7 and would have met the exceptional need priority will have been considered for an EHCP. Any school named within Section 1 of a child/ young person’s EHCP must admit the child/young person meaning the exceptional need priority 2 will become redundant.</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You can view the proposed policy by following this link to the school website. https://www.westfieldinfants.co.uk/page/yeadon-westfield-infant-school-consultation-on-admissions-policy/132304</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We invite your comments on the proposal. Pl</w:t>
      </w:r>
      <w:r w:rsidR="004806A6">
        <w:rPr>
          <w:rFonts w:ascii="Comic Sans MS" w:hAnsi="Comic Sans MS"/>
        </w:rPr>
        <w:t>ease send your response to office@yeadonwestfieldjuniorschool</w:t>
      </w:r>
      <w:r w:rsidRPr="00CB34F1">
        <w:rPr>
          <w:rFonts w:ascii="Comic Sans MS" w:hAnsi="Comic Sans MS"/>
        </w:rPr>
        <w:t>.co.uk</w:t>
      </w:r>
    </w:p>
    <w:p w:rsidR="00CB34F1" w:rsidRPr="00CB34F1" w:rsidRDefault="00CB34F1" w:rsidP="00CB34F1">
      <w:pPr>
        <w:tabs>
          <w:tab w:val="left" w:pos="0"/>
        </w:tabs>
        <w:ind w:left="-426" w:right="-22"/>
        <w:rPr>
          <w:rFonts w:ascii="Comic Sans MS" w:hAnsi="Comic Sans MS"/>
        </w:rPr>
      </w:pPr>
      <w:r w:rsidRPr="00CB34F1">
        <w:rPr>
          <w:rFonts w:ascii="Comic Sans MS" w:hAnsi="Comic Sans MS"/>
        </w:rPr>
        <w:t>The closing date for the consultation is 31st January 2025. There will be a consultation meeting on Monda</w:t>
      </w:r>
      <w:r w:rsidR="004806A6">
        <w:rPr>
          <w:rFonts w:ascii="Comic Sans MS" w:hAnsi="Comic Sans MS"/>
        </w:rPr>
        <w:t>y 13</w:t>
      </w:r>
      <w:r w:rsidR="004806A6" w:rsidRPr="004806A6">
        <w:rPr>
          <w:rFonts w:ascii="Comic Sans MS" w:hAnsi="Comic Sans MS"/>
          <w:vertAlign w:val="superscript"/>
        </w:rPr>
        <w:t>th</w:t>
      </w:r>
      <w:r w:rsidR="004806A6">
        <w:rPr>
          <w:rFonts w:ascii="Comic Sans MS" w:hAnsi="Comic Sans MS"/>
        </w:rPr>
        <w:t xml:space="preserve"> January 2025 at </w:t>
      </w:r>
      <w:r w:rsidR="00A17BEE">
        <w:rPr>
          <w:rFonts w:ascii="Comic Sans MS" w:hAnsi="Comic Sans MS"/>
        </w:rPr>
        <w:t>4.30pm.</w:t>
      </w:r>
    </w:p>
    <w:p w:rsidR="00CB34F1" w:rsidRDefault="00CB34F1" w:rsidP="00CB34F1">
      <w:pPr>
        <w:tabs>
          <w:tab w:val="left" w:pos="0"/>
        </w:tabs>
        <w:ind w:left="-426" w:right="-22"/>
        <w:rPr>
          <w:rFonts w:ascii="Comic Sans MS" w:hAnsi="Comic Sans MS"/>
        </w:rPr>
      </w:pPr>
      <w:r w:rsidRPr="00CB34F1">
        <w:rPr>
          <w:rFonts w:ascii="Comic Sans MS" w:hAnsi="Comic Sans MS"/>
        </w:rPr>
        <w:t>Thank you for taking time to read this information</w:t>
      </w:r>
      <w:r w:rsidR="00C057B7">
        <w:rPr>
          <w:rFonts w:ascii="Comic Sans MS" w:hAnsi="Comic Sans MS"/>
        </w:rPr>
        <w:t>.</w:t>
      </w:r>
    </w:p>
    <w:p w:rsidR="00C057B7" w:rsidRDefault="00C057B7" w:rsidP="00CB34F1">
      <w:pPr>
        <w:tabs>
          <w:tab w:val="left" w:pos="0"/>
        </w:tabs>
        <w:ind w:left="-426" w:right="-22"/>
        <w:rPr>
          <w:rFonts w:ascii="Comic Sans MS" w:hAnsi="Comic Sans MS"/>
        </w:rPr>
      </w:pPr>
      <w:r>
        <w:rPr>
          <w:rFonts w:ascii="Comic Sans MS" w:hAnsi="Comic Sans MS"/>
        </w:rPr>
        <w:t>Yours sincerely</w:t>
      </w:r>
    </w:p>
    <w:p w:rsidR="00C057B7" w:rsidRDefault="00C057B7" w:rsidP="00CB34F1">
      <w:pPr>
        <w:tabs>
          <w:tab w:val="left" w:pos="0"/>
        </w:tabs>
        <w:ind w:left="-426" w:right="-22"/>
        <w:rPr>
          <w:rFonts w:ascii="Comic Sans MS" w:hAnsi="Comic Sans MS"/>
        </w:rPr>
      </w:pPr>
      <w:r>
        <w:rPr>
          <w:rFonts w:ascii="Comic Sans MS" w:hAnsi="Comic Sans MS"/>
        </w:rPr>
        <w:t>Lisa Piotrowicz</w:t>
      </w:r>
    </w:p>
    <w:p w:rsidR="00C057B7" w:rsidRPr="00CB34F1" w:rsidRDefault="00C057B7" w:rsidP="00CB34F1">
      <w:pPr>
        <w:tabs>
          <w:tab w:val="left" w:pos="0"/>
        </w:tabs>
        <w:ind w:left="-426" w:right="-22"/>
        <w:rPr>
          <w:rFonts w:ascii="Comic Sans MS" w:hAnsi="Comic Sans MS"/>
        </w:rPr>
      </w:pPr>
      <w:r>
        <w:rPr>
          <w:rFonts w:ascii="Comic Sans MS" w:hAnsi="Comic Sans MS"/>
        </w:rPr>
        <w:t>Head Teacher</w:t>
      </w:r>
      <w:bookmarkStart w:id="0" w:name="_GoBack"/>
      <w:bookmarkEnd w:id="0"/>
    </w:p>
    <w:p w:rsidR="00047290" w:rsidRPr="00CB34F1" w:rsidRDefault="00047290" w:rsidP="001B6C70">
      <w:pPr>
        <w:tabs>
          <w:tab w:val="left" w:pos="0"/>
        </w:tabs>
        <w:ind w:left="-426" w:right="-22"/>
        <w:rPr>
          <w:rFonts w:ascii="Comic Sans MS" w:hAnsi="Comic Sans MS"/>
        </w:rPr>
      </w:pPr>
    </w:p>
    <w:p w:rsidR="00047290" w:rsidRPr="00CB34F1" w:rsidRDefault="00047290" w:rsidP="001B6C70">
      <w:pPr>
        <w:tabs>
          <w:tab w:val="left" w:pos="0"/>
        </w:tabs>
        <w:ind w:left="-426" w:right="-22"/>
        <w:rPr>
          <w:rFonts w:ascii="Comic Sans MS" w:hAnsi="Comic Sans MS"/>
        </w:rPr>
      </w:pPr>
    </w:p>
    <w:p w:rsidR="00047290" w:rsidRPr="00CB34F1" w:rsidRDefault="00047290" w:rsidP="001B6C70">
      <w:pPr>
        <w:tabs>
          <w:tab w:val="left" w:pos="0"/>
        </w:tabs>
        <w:ind w:left="-426" w:right="-22"/>
        <w:rPr>
          <w:rFonts w:ascii="Comic Sans MS" w:hAnsi="Comic Sans MS"/>
        </w:rPr>
      </w:pPr>
    </w:p>
    <w:p w:rsidR="00047290" w:rsidRPr="00CB34F1" w:rsidRDefault="00047290" w:rsidP="001B6C70">
      <w:pPr>
        <w:tabs>
          <w:tab w:val="left" w:pos="0"/>
        </w:tabs>
        <w:ind w:left="-426" w:right="-22"/>
        <w:rPr>
          <w:rFonts w:ascii="Comic Sans MS" w:hAnsi="Comic Sans MS"/>
        </w:rPr>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Default="00047290" w:rsidP="001B6C70">
      <w:pPr>
        <w:tabs>
          <w:tab w:val="left" w:pos="0"/>
        </w:tabs>
        <w:ind w:left="-426" w:right="-22"/>
      </w:pPr>
    </w:p>
    <w:p w:rsidR="00047290" w:rsidRPr="00B73F7F" w:rsidRDefault="00047290" w:rsidP="001B6C70">
      <w:pPr>
        <w:tabs>
          <w:tab w:val="left" w:pos="0"/>
        </w:tabs>
        <w:ind w:left="-426" w:right="-22"/>
      </w:pPr>
    </w:p>
    <w:sectPr w:rsidR="00047290" w:rsidRPr="00B73F7F" w:rsidSect="00047290">
      <w:headerReference w:type="even" r:id="rId7"/>
      <w:headerReference w:type="default" r:id="rId8"/>
      <w:footerReference w:type="even" r:id="rId9"/>
      <w:footerReference w:type="default" r:id="rId10"/>
      <w:headerReference w:type="first" r:id="rId11"/>
      <w:footerReference w:type="first" r:id="rId12"/>
      <w:pgSz w:w="11906" w:h="16838"/>
      <w:pgMar w:top="1440" w:right="707" w:bottom="1440"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2FF" w:rsidRDefault="005D72FF" w:rsidP="00B73F7F">
      <w:pPr>
        <w:spacing w:after="0" w:line="240" w:lineRule="auto"/>
      </w:pPr>
      <w:r>
        <w:separator/>
      </w:r>
    </w:p>
  </w:endnote>
  <w:endnote w:type="continuationSeparator" w:id="0">
    <w:p w:rsidR="005D72FF" w:rsidRDefault="005D72FF" w:rsidP="00B73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2FF" w:rsidRDefault="005D72FF" w:rsidP="00B73F7F">
      <w:pPr>
        <w:spacing w:after="0" w:line="240" w:lineRule="auto"/>
      </w:pPr>
      <w:r>
        <w:separator/>
      </w:r>
    </w:p>
  </w:footnote>
  <w:footnote w:type="continuationSeparator" w:id="0">
    <w:p w:rsidR="005D72FF" w:rsidRDefault="005D72FF" w:rsidP="00B73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F7F" w:rsidRDefault="00B73F7F" w:rsidP="00B73F7F">
    <w:pPr>
      <w:pStyle w:val="Header"/>
      <w:tabs>
        <w:tab w:val="clear" w:pos="9026"/>
        <w:tab w:val="right" w:pos="10490"/>
      </w:tabs>
      <w:ind w:left="-141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290" w:rsidRDefault="00047290" w:rsidP="00047290">
    <w:pPr>
      <w:pStyle w:val="Header"/>
      <w:ind w:left="-1418" w:right="-707"/>
    </w:pPr>
    <w:r>
      <w:rPr>
        <w:noProof/>
        <w:lang w:eastAsia="en-GB"/>
      </w:rPr>
      <w:drawing>
        <wp:inline distT="0" distB="0" distL="0" distR="0">
          <wp:extent cx="7547212" cy="24020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eadon_Westfield_Letterhead_Colou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9477" cy="242818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2FF"/>
    <w:rsid w:val="000219A4"/>
    <w:rsid w:val="000221A6"/>
    <w:rsid w:val="00047290"/>
    <w:rsid w:val="000A61D6"/>
    <w:rsid w:val="000B1067"/>
    <w:rsid w:val="000E2935"/>
    <w:rsid w:val="000F3224"/>
    <w:rsid w:val="00117CF0"/>
    <w:rsid w:val="0014306D"/>
    <w:rsid w:val="0015280C"/>
    <w:rsid w:val="00161532"/>
    <w:rsid w:val="001801A4"/>
    <w:rsid w:val="001B677C"/>
    <w:rsid w:val="001B6C70"/>
    <w:rsid w:val="001C0C56"/>
    <w:rsid w:val="00214A33"/>
    <w:rsid w:val="002168DF"/>
    <w:rsid w:val="00244021"/>
    <w:rsid w:val="00244CE4"/>
    <w:rsid w:val="00246550"/>
    <w:rsid w:val="002554B5"/>
    <w:rsid w:val="002867A5"/>
    <w:rsid w:val="002D0859"/>
    <w:rsid w:val="0035480A"/>
    <w:rsid w:val="00395532"/>
    <w:rsid w:val="003A5C30"/>
    <w:rsid w:val="003B02AE"/>
    <w:rsid w:val="003B5D5F"/>
    <w:rsid w:val="003E74A0"/>
    <w:rsid w:val="00413912"/>
    <w:rsid w:val="0043034C"/>
    <w:rsid w:val="004632EA"/>
    <w:rsid w:val="004806A6"/>
    <w:rsid w:val="004B45E4"/>
    <w:rsid w:val="004C5841"/>
    <w:rsid w:val="004D041F"/>
    <w:rsid w:val="004D10E9"/>
    <w:rsid w:val="004F7B1E"/>
    <w:rsid w:val="005168C7"/>
    <w:rsid w:val="00552340"/>
    <w:rsid w:val="00585DF6"/>
    <w:rsid w:val="005A24BB"/>
    <w:rsid w:val="005C0F5C"/>
    <w:rsid w:val="005C1F96"/>
    <w:rsid w:val="005D72FF"/>
    <w:rsid w:val="0062266C"/>
    <w:rsid w:val="00630E40"/>
    <w:rsid w:val="00665FFD"/>
    <w:rsid w:val="006724C0"/>
    <w:rsid w:val="006C3B50"/>
    <w:rsid w:val="006F6F03"/>
    <w:rsid w:val="00704B47"/>
    <w:rsid w:val="00705F85"/>
    <w:rsid w:val="00733AB5"/>
    <w:rsid w:val="0076407C"/>
    <w:rsid w:val="00774402"/>
    <w:rsid w:val="007A2FEB"/>
    <w:rsid w:val="007B1A8C"/>
    <w:rsid w:val="007C0CD8"/>
    <w:rsid w:val="007E2D6E"/>
    <w:rsid w:val="00812393"/>
    <w:rsid w:val="00823F43"/>
    <w:rsid w:val="00840A6A"/>
    <w:rsid w:val="00850839"/>
    <w:rsid w:val="00862C07"/>
    <w:rsid w:val="00891500"/>
    <w:rsid w:val="008A0C96"/>
    <w:rsid w:val="008A222F"/>
    <w:rsid w:val="008B4378"/>
    <w:rsid w:val="008D3BE0"/>
    <w:rsid w:val="008E6323"/>
    <w:rsid w:val="00904AA7"/>
    <w:rsid w:val="00922F62"/>
    <w:rsid w:val="00962A8D"/>
    <w:rsid w:val="00962BD9"/>
    <w:rsid w:val="00963057"/>
    <w:rsid w:val="009709F6"/>
    <w:rsid w:val="009A0382"/>
    <w:rsid w:val="009E362B"/>
    <w:rsid w:val="00A01569"/>
    <w:rsid w:val="00A17BEE"/>
    <w:rsid w:val="00A27016"/>
    <w:rsid w:val="00A55B3D"/>
    <w:rsid w:val="00A6133A"/>
    <w:rsid w:val="00A845EB"/>
    <w:rsid w:val="00AA76EE"/>
    <w:rsid w:val="00AD20AC"/>
    <w:rsid w:val="00AE5189"/>
    <w:rsid w:val="00AF03CF"/>
    <w:rsid w:val="00B06C41"/>
    <w:rsid w:val="00B73F7F"/>
    <w:rsid w:val="00BE23A0"/>
    <w:rsid w:val="00BE4587"/>
    <w:rsid w:val="00C057B7"/>
    <w:rsid w:val="00C1369E"/>
    <w:rsid w:val="00C64E97"/>
    <w:rsid w:val="00CB34F1"/>
    <w:rsid w:val="00CB7EDC"/>
    <w:rsid w:val="00E409F6"/>
    <w:rsid w:val="00E47580"/>
    <w:rsid w:val="00E56534"/>
    <w:rsid w:val="00E63F18"/>
    <w:rsid w:val="00EC5B50"/>
    <w:rsid w:val="00EF7F98"/>
    <w:rsid w:val="00F404B6"/>
    <w:rsid w:val="00F4633C"/>
    <w:rsid w:val="00F511CC"/>
    <w:rsid w:val="00F7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354E9D"/>
  <w15:docId w15:val="{BD320260-BC06-4960-83B1-CB5F6744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7F"/>
  </w:style>
  <w:style w:type="paragraph" w:styleId="Footer">
    <w:name w:val="footer"/>
    <w:basedOn w:val="Normal"/>
    <w:link w:val="FooterChar"/>
    <w:uiPriority w:val="99"/>
    <w:unhideWhenUsed/>
    <w:rsid w:val="00B73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7F"/>
  </w:style>
  <w:style w:type="paragraph" w:styleId="BalloonText">
    <w:name w:val="Balloon Text"/>
    <w:basedOn w:val="Normal"/>
    <w:link w:val="BalloonTextChar"/>
    <w:uiPriority w:val="99"/>
    <w:semiHidden/>
    <w:unhideWhenUsed/>
    <w:rsid w:val="00B73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F7F"/>
    <w:rPr>
      <w:rFonts w:ascii="Tahoma" w:hAnsi="Tahoma" w:cs="Tahoma"/>
      <w:sz w:val="16"/>
      <w:szCs w:val="16"/>
    </w:rPr>
  </w:style>
  <w:style w:type="table" w:styleId="TableGrid">
    <w:name w:val="Table Grid"/>
    <w:basedOn w:val="TableNormal"/>
    <w:uiPriority w:val="59"/>
    <w:rsid w:val="00891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6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piotrowicz\AppData\Local\Microsoft\Windows\Temporary%20Internet%20Files\Content.IE5\J5VKD66K\Colour%20updated%2025%20June%2014%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28456-4BE1-4162-8FEE-9844CA592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Colour updated 25 June 14 template</Template>
  <TotalTime>0</TotalTime>
  <Pages>3</Pages>
  <Words>557</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Piotrowicz</dc:creator>
  <cp:lastModifiedBy>L Piotrowicz</cp:lastModifiedBy>
  <cp:revision>2</cp:revision>
  <cp:lastPrinted>2019-10-10T15:59:00Z</cp:lastPrinted>
  <dcterms:created xsi:type="dcterms:W3CDTF">2024-12-18T17:59:00Z</dcterms:created>
  <dcterms:modified xsi:type="dcterms:W3CDTF">2024-12-18T17:59:00Z</dcterms:modified>
</cp:coreProperties>
</file>